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112"/>
    <w:bookmarkStart w:id="1" w:name="OLE_LINK113"/>
    <w:bookmarkStart w:id="2" w:name="OLE_LINK116"/>
    <w:bookmarkStart w:id="3" w:name="OLE_LINK118"/>
    <w:bookmarkStart w:id="4" w:name="OLE_LINK119"/>
    <w:p w:rsidR="005104C5" w:rsidRDefault="00F95DFC" w:rsidP="0051652C">
      <w:pPr>
        <w:tabs>
          <w:tab w:val="left" w:pos="8190"/>
        </w:tabs>
        <w:rPr>
          <w:noProof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5EA0814" wp14:editId="02676B2C">
                <wp:simplePos x="0" y="0"/>
                <wp:positionH relativeFrom="column">
                  <wp:posOffset>-182880</wp:posOffset>
                </wp:positionH>
                <wp:positionV relativeFrom="paragraph">
                  <wp:posOffset>-281940</wp:posOffset>
                </wp:positionV>
                <wp:extent cx="5323840" cy="762000"/>
                <wp:effectExtent l="19050" t="19050" r="29210" b="3810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3840" cy="762000"/>
                          <a:chOff x="-57150" y="-19050"/>
                          <a:chExt cx="5323840" cy="762001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94"/>
                            <a:ext cx="1314450" cy="68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-57150" y="-19050"/>
                            <a:ext cx="5323840" cy="762001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solidFill>
                              <a:srgbClr val="9E0000"/>
                            </a:solidFill>
                            <a:miter lim="8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  </a:ext>
                          </a:extLst>
                        </wps:spPr>
                        <wps:txbx>
                          <w:txbxContent>
                            <w:p w:rsidR="001B4C58" w:rsidRPr="001B4C58" w:rsidRDefault="001B4C58" w:rsidP="001B4C58">
                              <w:pPr>
                                <w:ind w:left="720" w:firstLine="720"/>
                                <w:jc w:val="center"/>
                                <w:rPr>
                                  <w:b/>
                                  <w:color w:val="9E0000"/>
                                  <w:sz w:val="10"/>
                                  <w:szCs w:val="44"/>
                                </w:rPr>
                              </w:pPr>
                            </w:p>
                            <w:p w:rsidR="00FB79C7" w:rsidRPr="0051652C" w:rsidRDefault="000C0B76" w:rsidP="001B4C58">
                              <w:pPr>
                                <w:ind w:left="720" w:firstLine="720"/>
                                <w:jc w:val="center"/>
                                <w:rPr>
                                  <w:b/>
                                  <w:i/>
                                  <w:color w:val="9E0000"/>
                                  <w:sz w:val="36"/>
                                  <w:szCs w:val="44"/>
                                </w:rPr>
                              </w:pPr>
                              <w:r w:rsidRPr="0051652C">
                                <w:rPr>
                                  <w:b/>
                                  <w:color w:val="9E0000"/>
                                  <w:sz w:val="36"/>
                                  <w:szCs w:val="44"/>
                                </w:rPr>
                                <w:t>Grade</w:t>
                              </w:r>
                              <w:r w:rsidR="006A0C2B">
                                <w:rPr>
                                  <w:b/>
                                  <w:color w:val="9E0000"/>
                                  <w:sz w:val="36"/>
                                  <w:szCs w:val="44"/>
                                </w:rPr>
                                <w:t>s</w:t>
                              </w:r>
                              <w:r w:rsidRPr="0051652C">
                                <w:rPr>
                                  <w:b/>
                                  <w:color w:val="9E0000"/>
                                  <w:sz w:val="36"/>
                                  <w:szCs w:val="44"/>
                                </w:rPr>
                                <w:t xml:space="preserve"> </w:t>
                              </w:r>
                              <w:r w:rsidR="006A0C2B">
                                <w:rPr>
                                  <w:b/>
                                  <w:color w:val="9E0000"/>
                                  <w:sz w:val="36"/>
                                  <w:szCs w:val="44"/>
                                </w:rPr>
                                <w:t>5-6</w:t>
                              </w:r>
                              <w:r w:rsidRPr="0051652C">
                                <w:rPr>
                                  <w:b/>
                                  <w:color w:val="9E0000"/>
                                  <w:sz w:val="36"/>
                                  <w:szCs w:val="44"/>
                                </w:rPr>
                                <w:t xml:space="preserve">: </w:t>
                              </w:r>
                              <w:r w:rsidR="00FB79C7" w:rsidRPr="0051652C">
                                <w:rPr>
                                  <w:b/>
                                  <w:i/>
                                  <w:color w:val="9E0000"/>
                                  <w:sz w:val="36"/>
                                  <w:szCs w:val="44"/>
                                </w:rPr>
                                <w:t>FOR LOVE ALONE</w:t>
                              </w:r>
                            </w:p>
                            <w:p w:rsidR="003625F9" w:rsidRPr="0052718D" w:rsidRDefault="00FB79C7" w:rsidP="001B4C58">
                              <w:pPr>
                                <w:ind w:left="720" w:firstLine="720"/>
                                <w:jc w:val="center"/>
                                <w:rPr>
                                  <w:b/>
                                  <w:i/>
                                  <w:color w:val="9E0000"/>
                                  <w:sz w:val="32"/>
                                  <w:szCs w:val="44"/>
                                </w:rPr>
                              </w:pPr>
                              <w:r w:rsidRPr="0052718D">
                                <w:rPr>
                                  <w:b/>
                                  <w:i/>
                                  <w:color w:val="9E0000"/>
                                  <w:sz w:val="32"/>
                                  <w:szCs w:val="44"/>
                                </w:rPr>
                                <w:t>The Story of Women Religious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5EA0814" id="Group 2" o:spid="_x0000_s1026" style="position:absolute;margin-left:-14.4pt;margin-top:-22.2pt;width:419.2pt;height:60pt;z-index:251664384;mso-width-relative:margin;mso-height-relative:margin" coordorigin="-571,-190" coordsize="53238,76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BekFFQU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5NGU5Zjg5Ny0zOTg4LTQ3ZDUtODJlOC03&#10;NjYzNzBjMmMwODI8L3N0RXZ0Omluc3RhbmNlSUQ+CiAgICAgICAgICAgICAgICAgIDxzdEV2dDp3&#10;aGVuPjIwMTQtMDgtMjVUMTE6MDA6MzQtMDc6MDA8L3N0RXZ0OndoZW4+CiAgICAgICAgICAgICAg&#10;ICAgIDxzdEV2dDpzb2Z0d2FyZUFnZW50PkFkb2JlIElsbHVzdHJhdG9yIEND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jOGU1NGZmOC1kYmUzLTQ5NjAtYWYyNi04MGI3NTg5MTIxM2Q8L3N0&#10;RXZ0Omluc3RhbmNlSUQ+CiAgICAgICAgICAgICAgICAgIDxzdEV2dDp3aGVuPjIwMTQtMTItMTlU&#10;MDk6MDc6MzgtMDg6MDA8L3N0RXZ0OndoZW4+CiAgICAgICAgICAgICAgICAgIDxzdEV2dDpzb2Z0&#10;d2FyZUFnZW50PkFkb2JlIElsbHVzdHJhdG9yIEND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mIzMmUzMDAyLWJjOGQtNGZjZi04YTAwLWI0YzU1Y2JjODJmYzwvc3RF&#10;dnQ6aW5zdGFuY2VJRD4KICAgICAgICAgICAgICAgICAgPHN0RXZ0OndoZW4+MjAxNi0wNy0wNlQx&#10;Njo0NDowNS0wNDowMDwvc3RFdnQ6d2hlbj4KICAgICAgICAgICAgICAgICAgPHN0RXZ0OnNvZnR3&#10;YXJlQWdlbnQ+QWRvYmUgSWxsdXN0cmF0b3IgQ0M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n0Q&#10;SUNDX1BST0ZJTEUAARI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//ifRBJQ0NfUFJPRklMRQACEo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/+J9EElDQ19QUk9GSUxFAAMS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L/4n0QSUNDX1BST0ZJTEUABB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f/ifRBJQ0NfUFJP&#10;RklMRQAFEu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S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/+J9EElDQ19QUk9GSUxFAAYS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D/4n0QSUNDX1BST0ZJTEUABxI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P/i&#10;fRBJQ0NfUFJPRklMRQAIEs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/+J9EElDQ19QUk9GSUxFAAkS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S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f/4n0QSUNDX1BST0ZJTEUAChK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P/ifRBJQ0NfUFJPRklMRQALEj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/+J9EElDQ19Q&#10;Uk9GSUxFAAwS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X/4n0QSUNDX1BST0ZJTEUADRJ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v/ifRBJQ0NfUFJPRklMRQAOE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/+J9EElDQ19QUk9GSUxFAA8S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4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4n0QSUNDX1BST0ZJTEUA&#10;EBL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P/ifRBJQ0NfUFJPRklMRQAREi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zgElDQ19QUk9GSUxFABIS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5ePj5Obo7fH5////////////////&#10;//////////////2xlJKSlZmdo6myvNDt//////////////////////////+dU0dJTVFWYHOKr9b8&#10;//////////////////////////+yVgAaNVBti67S9//////////////////////////////Nbz5f&#10;e5m31/n////////////////////////////////un4OmwuH/////////////////////////////&#10;////////487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165;width:13144;height:6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XO7bCAAAA2gAAAA8AAABkcnMvZG93bnJldi54bWxEj0GLwjAUhO8L/ofwBG9rqqBINYoI7upl&#10;RVfY66N5NqXNS21irf9+Iwgeh5n5hlmsOluJlhpfOFYwGiYgiDOnC84VnH+3nzMQPiBrrByTggd5&#10;WC17HwtMtbvzkdpTyEWEsE9RgQmhTqX0mSGLfuhq4uhdXGMxRNnkUjd4j3BbyXGSTKXFguOCwZo2&#10;hrLydLMK/ta7/Nt86WmRlO3+XF5v44P/UWrQ79ZzEIG68A6/2jutYALPK/EG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Vzu2wgAAANoAAAAPAAAAAAAAAAAAAAAAAJ8C&#10;AABkcnMvZG93bnJldi54bWxQSwUGAAAAAAQABAD3AAAAjgMAAAAA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-571;top:-190;width:53237;height:7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vkL8A&#10;AADbAAAADwAAAGRycy9kb3ducmV2LnhtbERPTWuDQBC9B/oflin0FtemIMG4SggI7TGmvQ/uVK3u&#10;rOxuo+2v7xYCuc3jfU5RrWYSV3J+sKzgOUlBELdWD9wpeL/U2z0IH5A1TpZJwQ95qMqHTYG5tguf&#10;6dqETsQQ9jkq6EOYcyl925NBn9iZOHKf1hkMEbpOaodLDDeT3KVpJg0OHBt6nOnUUzs230bBou30&#10;m9VZeGkcfpzfmvpr1LVST4/r8QAi0Bru4pv7Vcf5O/j/JR4gy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CW+QvwAAANsAAAAPAAAAAAAAAAAAAAAAAJgCAABkcnMvZG93bnJl&#10;di54bWxQSwUGAAAAAAQABAD1AAAAhAMAAAAA&#10;" filled="f" strokecolor="#9e0000" strokeweight="4.5pt">
                  <v:textbox>
                    <w:txbxContent>
                      <w:p w:rsidR="001B4C58" w:rsidRPr="001B4C58" w:rsidRDefault="001B4C58" w:rsidP="001B4C58">
                        <w:pPr>
                          <w:ind w:left="720" w:firstLine="720"/>
                          <w:jc w:val="center"/>
                          <w:rPr>
                            <w:b/>
                            <w:color w:val="9E0000"/>
                            <w:sz w:val="10"/>
                            <w:szCs w:val="44"/>
                          </w:rPr>
                        </w:pPr>
                        <w:bookmarkStart w:id="6" w:name="_GoBack"/>
                      </w:p>
                      <w:p w:rsidR="00FB79C7" w:rsidRPr="0051652C" w:rsidRDefault="000C0B76" w:rsidP="001B4C58">
                        <w:pPr>
                          <w:ind w:left="720" w:firstLine="720"/>
                          <w:jc w:val="center"/>
                          <w:rPr>
                            <w:b/>
                            <w:i/>
                            <w:color w:val="9E0000"/>
                            <w:sz w:val="36"/>
                            <w:szCs w:val="44"/>
                          </w:rPr>
                        </w:pPr>
                        <w:r w:rsidRPr="0051652C">
                          <w:rPr>
                            <w:b/>
                            <w:color w:val="9E0000"/>
                            <w:sz w:val="36"/>
                            <w:szCs w:val="44"/>
                          </w:rPr>
                          <w:t>Grade</w:t>
                        </w:r>
                        <w:r w:rsidR="006A0C2B">
                          <w:rPr>
                            <w:b/>
                            <w:color w:val="9E0000"/>
                            <w:sz w:val="36"/>
                            <w:szCs w:val="44"/>
                          </w:rPr>
                          <w:t>s</w:t>
                        </w:r>
                        <w:r w:rsidRPr="0051652C">
                          <w:rPr>
                            <w:b/>
                            <w:color w:val="9E0000"/>
                            <w:sz w:val="36"/>
                            <w:szCs w:val="44"/>
                          </w:rPr>
                          <w:t xml:space="preserve"> </w:t>
                        </w:r>
                        <w:r w:rsidR="006A0C2B">
                          <w:rPr>
                            <w:b/>
                            <w:color w:val="9E0000"/>
                            <w:sz w:val="36"/>
                            <w:szCs w:val="44"/>
                          </w:rPr>
                          <w:t>5-6</w:t>
                        </w:r>
                        <w:r w:rsidRPr="0051652C">
                          <w:rPr>
                            <w:b/>
                            <w:color w:val="9E0000"/>
                            <w:sz w:val="36"/>
                            <w:szCs w:val="44"/>
                          </w:rPr>
                          <w:t xml:space="preserve">: </w:t>
                        </w:r>
                        <w:r w:rsidR="00FB79C7" w:rsidRPr="0051652C">
                          <w:rPr>
                            <w:b/>
                            <w:i/>
                            <w:color w:val="9E0000"/>
                            <w:sz w:val="36"/>
                            <w:szCs w:val="44"/>
                          </w:rPr>
                          <w:t>FOR LOVE ALONE</w:t>
                        </w:r>
                      </w:p>
                      <w:p w:rsidR="003625F9" w:rsidRPr="0052718D" w:rsidRDefault="00FB79C7" w:rsidP="001B4C58">
                        <w:pPr>
                          <w:ind w:left="720" w:firstLine="720"/>
                          <w:jc w:val="center"/>
                          <w:rPr>
                            <w:b/>
                            <w:i/>
                            <w:color w:val="9E0000"/>
                            <w:sz w:val="32"/>
                            <w:szCs w:val="44"/>
                          </w:rPr>
                        </w:pPr>
                        <w:r w:rsidRPr="0052718D">
                          <w:rPr>
                            <w:b/>
                            <w:i/>
                            <w:color w:val="9E0000"/>
                            <w:sz w:val="32"/>
                            <w:szCs w:val="44"/>
                          </w:rPr>
                          <w:t>The Story of Women Religious</w:t>
                        </w:r>
                        <w:bookmarkEnd w:id="6"/>
                      </w:p>
                    </w:txbxContent>
                  </v:textbox>
                </v:shape>
              </v:group>
            </w:pict>
          </mc:Fallback>
        </mc:AlternateContent>
      </w:r>
      <w:r w:rsidR="0051652C">
        <w:rPr>
          <w:noProof/>
        </w:rPr>
        <w:drawing>
          <wp:anchor distT="0" distB="0" distL="114300" distR="114300" simplePos="0" relativeHeight="251662336" behindDoc="1" locked="0" layoutInCell="1" allowOverlap="1" wp14:anchorId="1072C36B" wp14:editId="6FADB0FA">
            <wp:simplePos x="0" y="0"/>
            <wp:positionH relativeFrom="margin">
              <wp:posOffset>5474970</wp:posOffset>
            </wp:positionH>
            <wp:positionV relativeFrom="page">
              <wp:posOffset>228600</wp:posOffset>
            </wp:positionV>
            <wp:extent cx="926465" cy="1323975"/>
            <wp:effectExtent l="0" t="0" r="6985" b="9525"/>
            <wp:wrapThrough wrapText="bothSides">
              <wp:wrapPolygon edited="0">
                <wp:start x="0" y="0"/>
                <wp:lineTo x="0" y="21445"/>
                <wp:lineTo x="21319" y="21445"/>
                <wp:lineTo x="21319" y="0"/>
                <wp:lineTo x="0" y="0"/>
              </wp:wrapPolygon>
            </wp:wrapThrough>
            <wp:docPr id="4" name="Picture 4" descr="http://ssvmusa.org/wp-content/uploads/2015/08/DVD-cover-For-Love-Alone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svmusa.org/wp-content/uploads/2015/08/DVD-cover-For-Love-Alone2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4C5">
        <w:rPr>
          <w:sz w:val="40"/>
          <w:szCs w:val="40"/>
        </w:rPr>
        <w:tab/>
      </w:r>
    </w:p>
    <w:p w:rsidR="0009698C" w:rsidRDefault="0009698C" w:rsidP="0052718D">
      <w:pPr>
        <w:rPr>
          <w:noProof/>
          <w:sz w:val="40"/>
          <w:szCs w:val="40"/>
        </w:rPr>
      </w:pPr>
    </w:p>
    <w:p w:rsidR="005104C5" w:rsidRDefault="0051652C" w:rsidP="0052718D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68CFD15" wp14:editId="4F4FA4C6">
                <wp:simplePos x="0" y="0"/>
                <wp:positionH relativeFrom="column">
                  <wp:posOffset>-125730</wp:posOffset>
                </wp:positionH>
                <wp:positionV relativeFrom="paragraph">
                  <wp:posOffset>67310</wp:posOffset>
                </wp:positionV>
                <wp:extent cx="5323840" cy="274320"/>
                <wp:effectExtent l="19050" t="19050" r="29210" b="3048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3840" cy="274320"/>
                        </a:xfrm>
                        <a:prstGeom prst="rect">
                          <a:avLst/>
                        </a:prstGeom>
                        <a:solidFill>
                          <a:srgbClr val="9E0000"/>
                        </a:solidFill>
                        <a:ln w="57150" cmpd="sng">
                          <a:solidFill>
                            <a:srgbClr val="E82E26"/>
                          </a:solidFill>
                          <a:miter lim="8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txbx>
                        <w:txbxContent>
                          <w:p w:rsidR="003625F9" w:rsidRPr="00AA1AA6" w:rsidRDefault="003625F9" w:rsidP="005104C5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5" w:name="OLE_LINK102"/>
                            <w:bookmarkStart w:id="6" w:name="OLE_LINK103"/>
                            <w:r w:rsidRPr="00AA1AA6">
                              <w:rPr>
                                <w:rFonts w:ascii="Wingdings" w:hAnsi="Wingdings"/>
                                <w:color w:val="FFFFFF" w:themeColor="background1"/>
                                <w:sz w:val="28"/>
                                <w:szCs w:val="28"/>
                              </w:rPr>
                              <w:t></w:t>
                            </w:r>
                            <w:bookmarkEnd w:id="5"/>
                            <w:bookmarkEnd w:id="6"/>
                            <w:r w:rsidRPr="00AA1AA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PREPAR</w:t>
                            </w:r>
                            <w:r w:rsidR="0068432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Pr="00AA1AA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TION – How to Get Ready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" rIns="91440" bIns="9144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8CFD15" id="Text Box 1" o:spid="_x0000_s1029" type="#_x0000_t202" style="position:absolute;margin-left:-9.9pt;margin-top:5.3pt;width:419.2pt;height:21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" fillcolor="#9e0000" strokecolor="#e82e26" strokeweight="4.5pt">
                <v:textbox inset=",.72pt,,.72pt">
                  <w:txbxContent>
                    <w:p w:rsidR="003625F9" w:rsidRPr="00AA1AA6" w:rsidRDefault="003625F9" w:rsidP="005104C5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7" w:name="OLE_LINK102"/>
                      <w:bookmarkStart w:id="8" w:name="OLE_LINK103"/>
                      <w:r w:rsidRPr="00AA1AA6">
                        <w:rPr>
                          <w:rFonts w:ascii="Wingdings" w:hAnsi="Wingdings"/>
                          <w:color w:val="FFFFFF" w:themeColor="background1"/>
                          <w:sz w:val="28"/>
                          <w:szCs w:val="28"/>
                        </w:rPr>
                        <w:t></w:t>
                      </w:r>
                      <w:bookmarkEnd w:id="7"/>
                      <w:bookmarkEnd w:id="8"/>
                      <w:r w:rsidRPr="00AA1AA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PREPAR</w:t>
                      </w:r>
                      <w:r w:rsidR="0068432A">
                        <w:rPr>
                          <w:color w:val="FFFFFF" w:themeColor="background1"/>
                          <w:sz w:val="28"/>
                          <w:szCs w:val="28"/>
                        </w:rPr>
                        <w:t>A</w:t>
                      </w:r>
                      <w:r w:rsidRPr="00AA1AA6">
                        <w:rPr>
                          <w:color w:val="FFFFFF" w:themeColor="background1"/>
                          <w:sz w:val="28"/>
                          <w:szCs w:val="28"/>
                        </w:rPr>
                        <w:t>TION – How to Get Ready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04C5" w:rsidRPr="00D344E0">
        <w:rPr>
          <w:b/>
        </w:rPr>
        <w:t>Materials:</w:t>
      </w:r>
      <w:r w:rsidR="005104C5">
        <w:t xml:space="preserve"> </w:t>
      </w:r>
      <w:r w:rsidR="0009698C">
        <w:t>“</w:t>
      </w:r>
      <w:r w:rsidR="0009698C" w:rsidRPr="00677DD7">
        <w:t>For Love Alone</w:t>
      </w:r>
      <w:r w:rsidR="00C14DB7">
        <w:t>” video</w:t>
      </w:r>
      <w:r w:rsidR="004A0E7C">
        <w:t>, Bible, student jour</w:t>
      </w:r>
      <w:r w:rsidR="00D344E0">
        <w:t>nal or paper to write a journal-</w:t>
      </w:r>
      <w:r w:rsidR="004A0E7C">
        <w:t xml:space="preserve">type entry. </w:t>
      </w:r>
    </w:p>
    <w:p w:rsidR="0099026B" w:rsidRDefault="0099026B" w:rsidP="0052718D">
      <w:r w:rsidRPr="00677DD7">
        <w:rPr>
          <w:i/>
        </w:rPr>
        <w:t>For Love Alone</w:t>
      </w:r>
      <w:r>
        <w:t xml:space="preserve"> Study Guide also provides helpful background information for the teacher.</w:t>
      </w:r>
    </w:p>
    <w:p w:rsidR="005104C5" w:rsidRDefault="005104C5" w:rsidP="0052718D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FAE44F9" wp14:editId="10D27C1D">
                <wp:simplePos x="0" y="0"/>
                <wp:positionH relativeFrom="column">
                  <wp:posOffset>-125730</wp:posOffset>
                </wp:positionH>
                <wp:positionV relativeFrom="paragraph">
                  <wp:posOffset>145415</wp:posOffset>
                </wp:positionV>
                <wp:extent cx="5323840" cy="274320"/>
                <wp:effectExtent l="19050" t="19050" r="29210" b="3048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3840" cy="274320"/>
                        </a:xfrm>
                        <a:prstGeom prst="rect">
                          <a:avLst/>
                        </a:prstGeom>
                        <a:solidFill>
                          <a:srgbClr val="9E0000"/>
                        </a:solidFill>
                        <a:ln w="57150" cmpd="sng">
                          <a:solidFill>
                            <a:srgbClr val="E82E26"/>
                          </a:solidFill>
                          <a:miter lim="8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txbx>
                        <w:txbxContent>
                          <w:p w:rsidR="003625F9" w:rsidRPr="00AA1AA6" w:rsidRDefault="003625F9" w:rsidP="005104C5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A1AA6">
                              <w:rPr>
                                <w:rFonts w:ascii="Wingdings" w:hAnsi="Wingdings"/>
                                <w:color w:val="FFFFFF" w:themeColor="background1"/>
                                <w:sz w:val="28"/>
                                <w:szCs w:val="28"/>
                              </w:rPr>
                              <w:t></w:t>
                            </w:r>
                            <w:r w:rsidRPr="00AA1AA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PR</w:t>
                            </w:r>
                            <w:r w:rsidR="00C14DB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OCLAM</w:t>
                            </w:r>
                            <w:r w:rsidRPr="00AA1AA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ATION – Main Theme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" rIns="91440" bIns="9144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AE44F9" id="Text Box 3" o:spid="_x0000_s1030" type="#_x0000_t202" style="position:absolute;margin-left:-9.9pt;margin-top:11.45pt;width:419.2pt;height:21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" fillcolor="#9e0000" strokecolor="#e82e26" strokeweight="4.5pt">
                <v:textbox inset=",.72pt,,.72pt">
                  <w:txbxContent>
                    <w:p w:rsidR="003625F9" w:rsidRPr="00AA1AA6" w:rsidRDefault="003625F9" w:rsidP="005104C5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A1AA6">
                        <w:rPr>
                          <w:rFonts w:ascii="Wingdings" w:hAnsi="Wingdings"/>
                          <w:color w:val="FFFFFF" w:themeColor="background1"/>
                          <w:sz w:val="28"/>
                          <w:szCs w:val="28"/>
                        </w:rPr>
                        <w:t></w:t>
                      </w:r>
                      <w:r w:rsidRPr="00AA1AA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PR</w:t>
                      </w:r>
                      <w:r w:rsidR="00C14DB7">
                        <w:rPr>
                          <w:color w:val="FFFFFF" w:themeColor="background1"/>
                          <w:sz w:val="28"/>
                          <w:szCs w:val="28"/>
                        </w:rPr>
                        <w:t>OCLAM</w:t>
                      </w:r>
                      <w:r w:rsidRPr="00AA1AA6">
                        <w:rPr>
                          <w:color w:val="FFFFFF" w:themeColor="background1"/>
                          <w:sz w:val="28"/>
                          <w:szCs w:val="28"/>
                        </w:rPr>
                        <w:t>ATION – Main Theme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04C5" w:rsidRDefault="005104C5" w:rsidP="0052718D">
      <w:pPr>
        <w:rPr>
          <w:sz w:val="36"/>
          <w:szCs w:val="36"/>
        </w:rPr>
      </w:pPr>
    </w:p>
    <w:p w:rsidR="005104C5" w:rsidRPr="00D344E0" w:rsidRDefault="006A0C2B" w:rsidP="0052718D">
      <w:pPr>
        <w:rPr>
          <w:b/>
        </w:rPr>
      </w:pPr>
      <w:r w:rsidRPr="00D344E0">
        <w:rPr>
          <w:b/>
        </w:rPr>
        <w:t>Students will become more familiar with the vocation of a religious Sister</w:t>
      </w:r>
      <w:r w:rsidR="004A0E7C" w:rsidRPr="00D344E0">
        <w:rPr>
          <w:b/>
        </w:rPr>
        <w:t xml:space="preserve"> and recognize this vocation as a response of a woman to the love of Jesus </w:t>
      </w:r>
      <w:r w:rsidR="0099026B">
        <w:rPr>
          <w:b/>
        </w:rPr>
        <w:t xml:space="preserve">and His call </w:t>
      </w:r>
      <w:r w:rsidR="004A0E7C" w:rsidRPr="00D344E0">
        <w:rPr>
          <w:b/>
        </w:rPr>
        <w:t>for her.</w:t>
      </w:r>
    </w:p>
    <w:p w:rsidR="005104C5" w:rsidRDefault="005104C5" w:rsidP="0052718D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6FFF7F" wp14:editId="192CC567">
                <wp:simplePos x="0" y="0"/>
                <wp:positionH relativeFrom="column">
                  <wp:posOffset>-125730</wp:posOffset>
                </wp:positionH>
                <wp:positionV relativeFrom="paragraph">
                  <wp:posOffset>135890</wp:posOffset>
                </wp:positionV>
                <wp:extent cx="5323840" cy="274320"/>
                <wp:effectExtent l="19050" t="19050" r="29210" b="304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3840" cy="274320"/>
                        </a:xfrm>
                        <a:prstGeom prst="rect">
                          <a:avLst/>
                        </a:prstGeom>
                        <a:solidFill>
                          <a:srgbClr val="9E0000"/>
                        </a:solidFill>
                        <a:ln w="57150" cmpd="sng">
                          <a:solidFill>
                            <a:srgbClr val="E82E26"/>
                          </a:solidFill>
                          <a:miter lim="8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txbx>
                        <w:txbxContent>
                          <w:p w:rsidR="003625F9" w:rsidRPr="00AA1AA6" w:rsidRDefault="003625F9" w:rsidP="005104C5">
                            <w:pPr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AA1AA6">
                              <w:rPr>
                                <w:rFonts w:ascii="Wingdings" w:hAnsi="Wingdings"/>
                                <w:color w:val="FFFFFF" w:themeColor="background1"/>
                                <w:sz w:val="28"/>
                                <w:szCs w:val="28"/>
                              </w:rPr>
                              <w:t></w:t>
                            </w:r>
                            <w:r w:rsidR="0068432A"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 EXPLA</w:t>
                            </w:r>
                            <w:r w:rsidRPr="00AA1AA6"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NATION – Content of Lesson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" rIns="91440" bIns="9144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6FFF7F" id="Text Box 7" o:spid="_x0000_s1031" type="#_x0000_t202" style="position:absolute;margin-left:-9.9pt;margin-top:10.7pt;width:419.2pt;height:2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" fillcolor="#9e0000" strokecolor="#e82e26" strokeweight="4.5pt">
                <v:textbox inset=",.72pt,,.72pt">
                  <w:txbxContent>
                    <w:p w:rsidR="003625F9" w:rsidRPr="00AA1AA6" w:rsidRDefault="003625F9" w:rsidP="005104C5">
                      <w:pPr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AA1AA6">
                        <w:rPr>
                          <w:rFonts w:ascii="Wingdings" w:hAnsi="Wingdings"/>
                          <w:color w:val="FFFFFF" w:themeColor="background1"/>
                          <w:sz w:val="28"/>
                          <w:szCs w:val="28"/>
                        </w:rPr>
                        <w:t></w:t>
                      </w:r>
                      <w:r w:rsidR="0068432A">
                        <w:rPr>
                          <w:color w:val="FFFFFF"/>
                          <w:sz w:val="28"/>
                          <w:szCs w:val="28"/>
                        </w:rPr>
                        <w:t xml:space="preserve"> EXPLA</w:t>
                      </w:r>
                      <w:r w:rsidRPr="00AA1AA6">
                        <w:rPr>
                          <w:color w:val="FFFFFF"/>
                          <w:sz w:val="28"/>
                          <w:szCs w:val="28"/>
                        </w:rPr>
                        <w:t xml:space="preserve">NATION – Content of Lesson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04C5" w:rsidRDefault="005104C5" w:rsidP="0052718D">
      <w:pPr>
        <w:rPr>
          <w:sz w:val="36"/>
          <w:szCs w:val="36"/>
        </w:rPr>
      </w:pPr>
    </w:p>
    <w:p w:rsidR="001B025B" w:rsidRPr="001B025B" w:rsidRDefault="00677DD7" w:rsidP="001B025B">
      <w:pPr>
        <w:rPr>
          <w:b/>
        </w:rPr>
      </w:pPr>
      <w:r>
        <w:rPr>
          <w:b/>
        </w:rPr>
        <w:t>(See PowerP</w:t>
      </w:r>
      <w:r w:rsidR="001B025B">
        <w:rPr>
          <w:b/>
        </w:rPr>
        <w:t>oint for more detail.)</w:t>
      </w:r>
    </w:p>
    <w:p w:rsidR="00D344E0" w:rsidRPr="00D344E0" w:rsidRDefault="00D344E0" w:rsidP="006A0C2B">
      <w:pPr>
        <w:pStyle w:val="ListParagraph"/>
        <w:numPr>
          <w:ilvl w:val="0"/>
          <w:numId w:val="6"/>
        </w:numPr>
        <w:rPr>
          <w:b/>
        </w:rPr>
      </w:pPr>
      <w:r w:rsidRPr="00D344E0">
        <w:rPr>
          <w:b/>
        </w:rPr>
        <w:t>Preparation</w:t>
      </w:r>
    </w:p>
    <w:p w:rsidR="00780A5F" w:rsidRPr="006A0C2B" w:rsidRDefault="006A0C2B" w:rsidP="00D344E0">
      <w:pPr>
        <w:pStyle w:val="ListParagraph"/>
        <w:numPr>
          <w:ilvl w:val="2"/>
          <w:numId w:val="13"/>
        </w:numPr>
      </w:pPr>
      <w:r w:rsidRPr="006A0C2B">
        <w:t xml:space="preserve">Read and discuss </w:t>
      </w:r>
      <w:r w:rsidR="0063700E">
        <w:t>Mark 14:3-9</w:t>
      </w:r>
    </w:p>
    <w:p w:rsidR="00780A5F" w:rsidRPr="006A0C2B" w:rsidRDefault="006A0C2B" w:rsidP="00D344E0">
      <w:pPr>
        <w:pStyle w:val="ListParagraph"/>
        <w:numPr>
          <w:ilvl w:val="2"/>
          <w:numId w:val="13"/>
        </w:numPr>
      </w:pPr>
      <w:r w:rsidRPr="006A0C2B">
        <w:t>Introduce vocabulary</w:t>
      </w:r>
    </w:p>
    <w:p w:rsidR="00780A5F" w:rsidRPr="006A0C2B" w:rsidRDefault="006A0C2B" w:rsidP="00D344E0">
      <w:pPr>
        <w:pStyle w:val="ListParagraph"/>
        <w:numPr>
          <w:ilvl w:val="2"/>
          <w:numId w:val="13"/>
        </w:numPr>
      </w:pPr>
      <w:r w:rsidRPr="006A0C2B">
        <w:t>Introduce Questions to Consider</w:t>
      </w:r>
    </w:p>
    <w:p w:rsidR="00780A5F" w:rsidRPr="00D344E0" w:rsidRDefault="006A0C2B" w:rsidP="00D344E0">
      <w:pPr>
        <w:pStyle w:val="ListParagraph"/>
        <w:numPr>
          <w:ilvl w:val="0"/>
          <w:numId w:val="6"/>
        </w:numPr>
        <w:rPr>
          <w:b/>
        </w:rPr>
      </w:pPr>
      <w:r w:rsidRPr="00D344E0">
        <w:rPr>
          <w:b/>
        </w:rPr>
        <w:t>Watch the video, “For Love Alone”</w:t>
      </w:r>
    </w:p>
    <w:p w:rsidR="00780A5F" w:rsidRPr="006A0C2B" w:rsidRDefault="006A0C2B" w:rsidP="00D344E0">
      <w:pPr>
        <w:pStyle w:val="ListParagraph"/>
        <w:numPr>
          <w:ilvl w:val="2"/>
          <w:numId w:val="6"/>
        </w:numPr>
      </w:pPr>
      <w:r w:rsidRPr="006A0C2B">
        <w:t>Discuss Questions to Consider</w:t>
      </w:r>
    </w:p>
    <w:p w:rsidR="00D344E0" w:rsidRDefault="00D344E0" w:rsidP="00D344E0">
      <w:pPr>
        <w:pStyle w:val="ListParagraph"/>
        <w:numPr>
          <w:ilvl w:val="2"/>
          <w:numId w:val="6"/>
        </w:numPr>
      </w:pPr>
      <w:r>
        <w:t>My Vocation</w:t>
      </w:r>
    </w:p>
    <w:p w:rsidR="00780A5F" w:rsidRPr="00D344E0" w:rsidRDefault="006A0C2B" w:rsidP="00D344E0">
      <w:pPr>
        <w:pStyle w:val="ListParagraph"/>
        <w:numPr>
          <w:ilvl w:val="0"/>
          <w:numId w:val="6"/>
        </w:numPr>
        <w:rPr>
          <w:b/>
        </w:rPr>
      </w:pPr>
      <w:r w:rsidRPr="00D344E0">
        <w:rPr>
          <w:b/>
        </w:rPr>
        <w:t>Meditation and journal time</w:t>
      </w:r>
    </w:p>
    <w:p w:rsidR="00D344E0" w:rsidRPr="00D344E0" w:rsidRDefault="00D344E0" w:rsidP="00D344E0">
      <w:pPr>
        <w:pStyle w:val="ListParagraph"/>
        <w:numPr>
          <w:ilvl w:val="0"/>
          <w:numId w:val="6"/>
        </w:numPr>
        <w:rPr>
          <w:b/>
        </w:rPr>
      </w:pPr>
      <w:r w:rsidRPr="00D344E0">
        <w:rPr>
          <w:b/>
        </w:rPr>
        <w:t>Explain Activity (optional)</w:t>
      </w:r>
    </w:p>
    <w:p w:rsidR="00780A5F" w:rsidRPr="00D344E0" w:rsidRDefault="006A0C2B" w:rsidP="00D344E0">
      <w:pPr>
        <w:pStyle w:val="ListParagraph"/>
        <w:numPr>
          <w:ilvl w:val="0"/>
          <w:numId w:val="6"/>
        </w:numPr>
        <w:rPr>
          <w:b/>
        </w:rPr>
      </w:pPr>
      <w:r w:rsidRPr="00D344E0">
        <w:rPr>
          <w:b/>
        </w:rPr>
        <w:t>Closing prayer</w:t>
      </w:r>
    </w:p>
    <w:p w:rsidR="005104C5" w:rsidRDefault="005104C5" w:rsidP="0052718D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013A4F" wp14:editId="48892CCD">
                <wp:simplePos x="0" y="0"/>
                <wp:positionH relativeFrom="column">
                  <wp:posOffset>-125730</wp:posOffset>
                </wp:positionH>
                <wp:positionV relativeFrom="paragraph">
                  <wp:posOffset>139700</wp:posOffset>
                </wp:positionV>
                <wp:extent cx="5323840" cy="274320"/>
                <wp:effectExtent l="19050" t="19050" r="29210" b="3048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3840" cy="274320"/>
                        </a:xfrm>
                        <a:prstGeom prst="rect">
                          <a:avLst/>
                        </a:prstGeom>
                        <a:solidFill>
                          <a:srgbClr val="9E0000"/>
                        </a:solidFill>
                        <a:ln w="57150" cmpd="sng">
                          <a:solidFill>
                            <a:srgbClr val="E82E26"/>
                          </a:solidFill>
                          <a:miter lim="8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txbx>
                        <w:txbxContent>
                          <w:p w:rsidR="003625F9" w:rsidRPr="00AA1AA6" w:rsidRDefault="003625F9" w:rsidP="005104C5">
                            <w:pPr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AA1AA6">
                              <w:rPr>
                                <w:rFonts w:ascii="Wingdings" w:hAnsi="Wingdings"/>
                                <w:color w:val="FFFFFF" w:themeColor="background1"/>
                                <w:sz w:val="28"/>
                                <w:szCs w:val="28"/>
                              </w:rPr>
                              <w:t></w:t>
                            </w:r>
                            <w:r w:rsidRPr="00AA1AA6"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 APPLICATION – Connecting it to Students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" rIns="91440" bIns="9144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013A4F" id="Text Box 8" o:spid="_x0000_s1032" type="#_x0000_t202" style="position:absolute;margin-left:-9.9pt;margin-top:11pt;width:419.2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" fillcolor="#9e0000" strokecolor="#e82e26" strokeweight="4.5pt">
                <v:textbox inset=",.72pt,,.72pt">
                  <w:txbxContent>
                    <w:p w:rsidR="003625F9" w:rsidRPr="00AA1AA6" w:rsidRDefault="003625F9" w:rsidP="005104C5">
                      <w:pPr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AA1AA6">
                        <w:rPr>
                          <w:rFonts w:ascii="Wingdings" w:hAnsi="Wingdings"/>
                          <w:color w:val="FFFFFF" w:themeColor="background1"/>
                          <w:sz w:val="28"/>
                          <w:szCs w:val="28"/>
                        </w:rPr>
                        <w:t></w:t>
                      </w:r>
                      <w:r w:rsidRPr="00AA1AA6">
                        <w:rPr>
                          <w:color w:val="FFFFFF"/>
                          <w:sz w:val="28"/>
                          <w:szCs w:val="28"/>
                        </w:rPr>
                        <w:t xml:space="preserve"> APPLICATION – Connecting it to Students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04C5" w:rsidRDefault="005104C5" w:rsidP="0052718D">
      <w:pPr>
        <w:rPr>
          <w:sz w:val="36"/>
          <w:szCs w:val="36"/>
        </w:rPr>
      </w:pPr>
    </w:p>
    <w:p w:rsidR="00CB0497" w:rsidRDefault="00CB0497" w:rsidP="00CB0497">
      <w:pPr>
        <w:pStyle w:val="ListParagraph"/>
        <w:numPr>
          <w:ilvl w:val="0"/>
          <w:numId w:val="7"/>
        </w:numPr>
        <w:tabs>
          <w:tab w:val="left" w:pos="270"/>
        </w:tabs>
      </w:pPr>
      <w:r>
        <w:t>Lead students in a short meditation time (5-7 min.) where they picture being with Jesus and asking Him what He desires for their lives.  Allow for 3-5 min. at the end to journal about their prayer.</w:t>
      </w:r>
    </w:p>
    <w:p w:rsidR="00780A5F" w:rsidRPr="00CB0497" w:rsidRDefault="00CB0497" w:rsidP="00024C8A">
      <w:pPr>
        <w:pStyle w:val="ListParagraph"/>
        <w:numPr>
          <w:ilvl w:val="0"/>
          <w:numId w:val="7"/>
        </w:numPr>
        <w:tabs>
          <w:tab w:val="left" w:pos="270"/>
        </w:tabs>
      </w:pPr>
      <w:r w:rsidRPr="00CB0497">
        <w:t xml:space="preserve">Look online at the CMSWR website showing a list of religious communities in the US. </w:t>
      </w:r>
      <w:hyperlink r:id="rId12" w:history="1">
        <w:r w:rsidR="00024C8A" w:rsidRPr="00024C8A">
          <w:rPr>
            <w:rStyle w:val="Hyperlink"/>
          </w:rPr>
          <w:t>https://cmswr.org/vocations/vocations-directory/</w:t>
        </w:r>
      </w:hyperlink>
    </w:p>
    <w:p w:rsidR="00780A5F" w:rsidRPr="00CB0497" w:rsidRDefault="00910FD1" w:rsidP="00CB0497">
      <w:pPr>
        <w:pStyle w:val="ListParagraph"/>
        <w:numPr>
          <w:ilvl w:val="1"/>
          <w:numId w:val="7"/>
        </w:numPr>
        <w:tabs>
          <w:tab w:val="left" w:pos="270"/>
        </w:tabs>
      </w:pPr>
      <w:r>
        <w:t>Each student could c</w:t>
      </w:r>
      <w:r w:rsidR="00CB0497" w:rsidRPr="00CB0497">
        <w:t xml:space="preserve">hoose one community and write to them, asking </w:t>
      </w:r>
      <w:r w:rsidR="0063700E">
        <w:t>3-</w:t>
      </w:r>
      <w:r w:rsidR="00CB0497" w:rsidRPr="00CB0497">
        <w:t>5 appropriate questions.</w:t>
      </w:r>
      <w:r>
        <w:t xml:space="preserve">  Another option would be to Skype or Facetime as a class with one or more Sisters from a community if arrangements </w:t>
      </w:r>
      <w:r w:rsidR="00677DD7">
        <w:t>are</w:t>
      </w:r>
      <w:r>
        <w:t xml:space="preserve"> made ahead of time.</w:t>
      </w:r>
    </w:p>
    <w:p w:rsidR="005104C5" w:rsidRDefault="00910FD1" w:rsidP="00CB0497">
      <w:pPr>
        <w:pStyle w:val="ListParagraph"/>
        <w:numPr>
          <w:ilvl w:val="1"/>
          <w:numId w:val="7"/>
        </w:numPr>
        <w:tabs>
          <w:tab w:val="left" w:pos="270"/>
        </w:tabs>
      </w:pPr>
      <w:r>
        <w:t>If communicating with Sisters, s</w:t>
      </w:r>
      <w:r w:rsidR="00CB0497" w:rsidRPr="00CB0497">
        <w:t xml:space="preserve">hare with them what you thought of the video </w:t>
      </w:r>
      <w:r>
        <w:t xml:space="preserve">“For Love Alone” </w:t>
      </w:r>
      <w:r w:rsidR="00CB0497" w:rsidRPr="00CB0497">
        <w:t>and thank them for giving their life to Jesus and His Church.</w:t>
      </w:r>
      <w:r w:rsidR="005104C5">
        <w:t xml:space="preserve"> </w:t>
      </w:r>
    </w:p>
    <w:p w:rsidR="00910FD1" w:rsidRDefault="00910FD1" w:rsidP="00CB0497">
      <w:pPr>
        <w:pStyle w:val="ListParagraph"/>
        <w:numPr>
          <w:ilvl w:val="1"/>
          <w:numId w:val="7"/>
        </w:numPr>
        <w:tabs>
          <w:tab w:val="left" w:pos="270"/>
        </w:tabs>
      </w:pPr>
      <w:r>
        <w:t>Students could partner to look together at websites of various communities and write down points that appealed to them to share with the rest of the class.</w:t>
      </w:r>
    </w:p>
    <w:p w:rsidR="005104C5" w:rsidRDefault="005104C5" w:rsidP="0052718D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F06390" wp14:editId="5A0D3425">
                <wp:simplePos x="0" y="0"/>
                <wp:positionH relativeFrom="column">
                  <wp:posOffset>-125730</wp:posOffset>
                </wp:positionH>
                <wp:positionV relativeFrom="paragraph">
                  <wp:posOffset>120015</wp:posOffset>
                </wp:positionV>
                <wp:extent cx="5323840" cy="274320"/>
                <wp:effectExtent l="19050" t="19050" r="29210" b="3048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3840" cy="274320"/>
                        </a:xfrm>
                        <a:prstGeom prst="rect">
                          <a:avLst/>
                        </a:prstGeom>
                        <a:solidFill>
                          <a:srgbClr val="9E0000"/>
                        </a:solidFill>
                        <a:ln w="57150" cmpd="sng">
                          <a:solidFill>
                            <a:srgbClr val="E82E26"/>
                          </a:solidFill>
                          <a:miter lim="8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txbx>
                        <w:txbxContent>
                          <w:p w:rsidR="003625F9" w:rsidRPr="00AA1AA6" w:rsidRDefault="003625F9" w:rsidP="005104C5">
                            <w:pPr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AA1AA6">
                              <w:rPr>
                                <w:rFonts w:ascii="Wingdings" w:hAnsi="Wingdings"/>
                                <w:color w:val="FFFFFF" w:themeColor="background1"/>
                                <w:sz w:val="28"/>
                                <w:szCs w:val="28"/>
                              </w:rPr>
                              <w:t></w:t>
                            </w:r>
                            <w:r w:rsidRPr="00AA1AA6"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 CELEBRATION - Conclusion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" rIns="91440" bIns="9144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F06390" id="Text Box 9" o:spid="_x0000_s1033" type="#_x0000_t202" style="position:absolute;margin-left:-9.9pt;margin-top:9.45pt;width:419.2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" fillcolor="#9e0000" strokecolor="#e82e26" strokeweight="4.5pt">
                <v:textbox inset=",.72pt,,.72pt">
                  <w:txbxContent>
                    <w:p w:rsidR="003625F9" w:rsidRPr="00AA1AA6" w:rsidRDefault="003625F9" w:rsidP="005104C5">
                      <w:pPr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AA1AA6">
                        <w:rPr>
                          <w:rFonts w:ascii="Wingdings" w:hAnsi="Wingdings"/>
                          <w:color w:val="FFFFFF" w:themeColor="background1"/>
                          <w:sz w:val="28"/>
                          <w:szCs w:val="28"/>
                        </w:rPr>
                        <w:t></w:t>
                      </w:r>
                      <w:r w:rsidRPr="00AA1AA6">
                        <w:rPr>
                          <w:color w:val="FFFFFF"/>
                          <w:sz w:val="28"/>
                          <w:szCs w:val="28"/>
                        </w:rPr>
                        <w:t xml:space="preserve"> CELEBRATION - Conclusion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04C5" w:rsidRDefault="005104C5" w:rsidP="0052718D">
      <w:pPr>
        <w:tabs>
          <w:tab w:val="left" w:pos="960"/>
        </w:tabs>
        <w:rPr>
          <w:sz w:val="36"/>
          <w:szCs w:val="36"/>
        </w:rPr>
      </w:pPr>
    </w:p>
    <w:p w:rsidR="00780A5F" w:rsidRPr="00D344E0" w:rsidRDefault="004A0E7C" w:rsidP="00CB0497">
      <w:pPr>
        <w:pStyle w:val="ListParagraph"/>
        <w:tabs>
          <w:tab w:val="left" w:pos="270"/>
        </w:tabs>
        <w:ind w:left="270"/>
        <w:rPr>
          <w:b/>
        </w:rPr>
      </w:pPr>
      <w:r w:rsidRPr="00D344E0">
        <w:rPr>
          <w:b/>
        </w:rPr>
        <w:t>Options:</w:t>
      </w:r>
    </w:p>
    <w:p w:rsidR="00677DD7" w:rsidRDefault="004A0E7C" w:rsidP="00CB0497">
      <w:pPr>
        <w:pStyle w:val="ListParagraph"/>
        <w:numPr>
          <w:ilvl w:val="0"/>
          <w:numId w:val="7"/>
        </w:numPr>
        <w:tabs>
          <w:tab w:val="left" w:pos="270"/>
        </w:tabs>
        <w:ind w:left="270" w:firstLine="0"/>
      </w:pPr>
      <w:r w:rsidRPr="004A0E7C">
        <w:t xml:space="preserve">Sing a verse of: </w:t>
      </w:r>
      <w:r w:rsidR="0063700E">
        <w:t>Open My Eyes, The Summons</w:t>
      </w:r>
      <w:r w:rsidRPr="004A0E7C">
        <w:t xml:space="preserve">, Servant Song, Song of a Servant, Here I Am Lord, </w:t>
      </w:r>
    </w:p>
    <w:p w:rsidR="00780A5F" w:rsidRPr="004A0E7C" w:rsidRDefault="00677DD7" w:rsidP="00677DD7">
      <w:pPr>
        <w:pStyle w:val="ListParagraph"/>
        <w:tabs>
          <w:tab w:val="left" w:pos="270"/>
        </w:tabs>
        <w:ind w:left="270"/>
      </w:pPr>
      <w:r>
        <w:t xml:space="preserve">       </w:t>
      </w:r>
      <w:bookmarkStart w:id="7" w:name="_GoBack"/>
      <w:bookmarkEnd w:id="7"/>
      <w:r w:rsidR="0063700E">
        <w:t xml:space="preserve">Give Me Ears to Listen, </w:t>
      </w:r>
      <w:r w:rsidR="004A0E7C" w:rsidRPr="004A0E7C">
        <w:t>etc.</w:t>
      </w:r>
    </w:p>
    <w:p w:rsidR="00780A5F" w:rsidRPr="004A0E7C" w:rsidRDefault="004A0E7C" w:rsidP="00CB0497">
      <w:pPr>
        <w:pStyle w:val="ListParagraph"/>
        <w:numPr>
          <w:ilvl w:val="0"/>
          <w:numId w:val="7"/>
        </w:numPr>
        <w:tabs>
          <w:tab w:val="left" w:pos="270"/>
        </w:tabs>
        <w:ind w:left="270" w:firstLine="0"/>
      </w:pPr>
      <w:r w:rsidRPr="004A0E7C">
        <w:t>Lead a spontaneous prayer asking that our hearts will be open to respond to Jesus’ call to us.</w:t>
      </w:r>
    </w:p>
    <w:p w:rsidR="005104C5" w:rsidRPr="00CD2934" w:rsidRDefault="004A0E7C" w:rsidP="0079581A">
      <w:pPr>
        <w:pStyle w:val="ListParagraph"/>
        <w:numPr>
          <w:ilvl w:val="0"/>
          <w:numId w:val="7"/>
        </w:numPr>
        <w:tabs>
          <w:tab w:val="left" w:pos="270"/>
        </w:tabs>
        <w:ind w:left="270" w:firstLine="0"/>
      </w:pPr>
      <w:r w:rsidRPr="004A0E7C">
        <w:t>Pray the short prayer: “Jesus, please tell me what You want me to do with my life and I will do it.”</w:t>
      </w:r>
      <w:bookmarkStart w:id="8" w:name="OLE_LINK114"/>
      <w:bookmarkStart w:id="9" w:name="OLE_LINK115"/>
      <w:r>
        <w:t xml:space="preserve"> </w:t>
      </w:r>
      <w:bookmarkEnd w:id="0"/>
      <w:bookmarkEnd w:id="1"/>
      <w:bookmarkEnd w:id="2"/>
      <w:bookmarkEnd w:id="8"/>
      <w:bookmarkEnd w:id="9"/>
    </w:p>
    <w:bookmarkEnd w:id="3"/>
    <w:bookmarkEnd w:id="4"/>
    <w:p w:rsidR="00FF1D6D" w:rsidRDefault="00FF1D6D" w:rsidP="0052718D"/>
    <w:sectPr w:rsidR="00FF1D6D" w:rsidSect="005B6FFA">
      <w:pgSz w:w="12240" w:h="15840"/>
      <w:pgMar w:top="864" w:right="720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9188D"/>
    <w:multiLevelType w:val="multilevel"/>
    <w:tmpl w:val="2BDE61EC"/>
    <w:styleLink w:val="Homily"/>
    <w:lvl w:ilvl="0">
      <w:start w:val="1"/>
      <w:numFmt w:val="upperRoman"/>
      <w:lvlText w:val="%1."/>
      <w:lvlJc w:val="left"/>
      <w:pPr>
        <w:ind w:left="1160" w:hanging="440"/>
      </w:pPr>
      <w:rPr>
        <w:rFonts w:ascii="Times New Roman" w:hAnsi="Times New Roman" w:hint="default"/>
        <w:sz w:val="24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rFonts w:ascii="Times New Roman" w:hAnsi="Times New Roman"/>
        <w:sz w:val="24"/>
      </w:rPr>
    </w:lvl>
    <w:lvl w:ilvl="2">
      <w:start w:val="1"/>
      <w:numFmt w:val="decimal"/>
      <w:lvlText w:val="%3."/>
      <w:lvlJc w:val="right"/>
      <w:pPr>
        <w:ind w:left="2520" w:hanging="180"/>
      </w:pPr>
      <w:rPr>
        <w:rFonts w:ascii="Times New Roman" w:hAnsi="Times New Roman"/>
        <w:sz w:val="24"/>
      </w:rPr>
    </w:lvl>
    <w:lvl w:ilvl="3">
      <w:start w:val="1"/>
      <w:numFmt w:val="lowerLetter"/>
      <w:lvlText w:val="%4."/>
      <w:lvlJc w:val="left"/>
      <w:pPr>
        <w:ind w:left="3240" w:hanging="360"/>
      </w:pPr>
      <w:rPr>
        <w:rFonts w:ascii="Times New Roman" w:hAnsi="Times New Roman"/>
        <w:sz w:val="24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467438"/>
    <w:multiLevelType w:val="multilevel"/>
    <w:tmpl w:val="D594276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255B02"/>
    <w:multiLevelType w:val="hybridMultilevel"/>
    <w:tmpl w:val="3F9EE98A"/>
    <w:lvl w:ilvl="0" w:tplc="D3A0486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22E66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96FBF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B0B9E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D07CB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98576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4CAF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DA0D8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2E86B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935907"/>
    <w:multiLevelType w:val="hybridMultilevel"/>
    <w:tmpl w:val="3DFE8E7A"/>
    <w:lvl w:ilvl="0" w:tplc="25EC2704">
      <w:start w:val="1"/>
      <w:numFmt w:val="bullet"/>
      <w:lvlText w:val="o"/>
      <w:lvlJc w:val="left"/>
      <w:pPr>
        <w:ind w:left="1656" w:hanging="216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4">
    <w:nsid w:val="25782347"/>
    <w:multiLevelType w:val="hybridMultilevel"/>
    <w:tmpl w:val="AD3A0CD2"/>
    <w:lvl w:ilvl="0" w:tplc="B778EF98">
      <w:start w:val="1"/>
      <w:numFmt w:val="bullet"/>
      <w:lvlText w:val=""/>
      <w:lvlJc w:val="left"/>
      <w:pPr>
        <w:ind w:left="39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5">
    <w:nsid w:val="2B56404A"/>
    <w:multiLevelType w:val="multilevel"/>
    <w:tmpl w:val="B96858C4"/>
    <w:styleLink w:val="Style1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hAnsi="Times New Roman"/>
        <w:color w:val="auto"/>
        <w:sz w:val="36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ascii="Times New Roman" w:hAnsi="Times New Roman"/>
        <w:color w:val="auto"/>
        <w:sz w:val="36"/>
      </w:rPr>
    </w:lvl>
    <w:lvl w:ilvl="2">
      <w:start w:val="1"/>
      <w:numFmt w:val="decimal"/>
      <w:lvlText w:val="%3."/>
      <w:lvlJc w:val="right"/>
      <w:pPr>
        <w:ind w:left="1620" w:hanging="180"/>
      </w:pPr>
      <w:rPr>
        <w:rFonts w:ascii="Times New Roman" w:hAnsi="Times New Roman"/>
        <w:color w:val="auto"/>
        <w:sz w:val="36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rFonts w:ascii="Times New Roman" w:hAnsi="Times New Roman"/>
        <w:color w:val="auto"/>
        <w:sz w:val="36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992A93"/>
    <w:multiLevelType w:val="hybridMultilevel"/>
    <w:tmpl w:val="FE5E1D1C"/>
    <w:lvl w:ilvl="0" w:tplc="B778EF98">
      <w:start w:val="1"/>
      <w:numFmt w:val="bullet"/>
      <w:lvlText w:val=""/>
      <w:lvlJc w:val="left"/>
      <w:pPr>
        <w:ind w:left="93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4FF53198"/>
    <w:multiLevelType w:val="hybridMultilevel"/>
    <w:tmpl w:val="C0DC3902"/>
    <w:lvl w:ilvl="0" w:tplc="7346DE1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EE7F1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48B30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2A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60BD8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6280A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2A4DB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A0E0C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9E138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1F6E05"/>
    <w:multiLevelType w:val="hybridMultilevel"/>
    <w:tmpl w:val="0380C654"/>
    <w:lvl w:ilvl="0" w:tplc="B778EF98">
      <w:start w:val="1"/>
      <w:numFmt w:val="bullet"/>
      <w:lvlText w:val=""/>
      <w:lvlJc w:val="left"/>
      <w:pPr>
        <w:ind w:left="39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9">
    <w:nsid w:val="65F817A3"/>
    <w:multiLevelType w:val="hybridMultilevel"/>
    <w:tmpl w:val="7A489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805C72"/>
    <w:multiLevelType w:val="hybridMultilevel"/>
    <w:tmpl w:val="72BAD352"/>
    <w:lvl w:ilvl="0" w:tplc="B778EF98">
      <w:start w:val="1"/>
      <w:numFmt w:val="bullet"/>
      <w:lvlText w:val=""/>
      <w:lvlJc w:val="left"/>
      <w:pPr>
        <w:ind w:left="39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1">
    <w:nsid w:val="79492C40"/>
    <w:multiLevelType w:val="hybridMultilevel"/>
    <w:tmpl w:val="8ADEF282"/>
    <w:lvl w:ilvl="0" w:tplc="28709E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909BD6">
      <w:start w:val="3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20489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5614C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3C6A4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9E56E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6001A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1AAE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B2E5F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10"/>
  </w:num>
  <w:num w:numId="8">
    <w:abstractNumId w:val="3"/>
  </w:num>
  <w:num w:numId="9">
    <w:abstractNumId w:val="9"/>
  </w:num>
  <w:num w:numId="10">
    <w:abstractNumId w:val="7"/>
  </w:num>
  <w:num w:numId="11">
    <w:abstractNumId w:val="11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C8A"/>
    <w:rsid w:val="00011E5A"/>
    <w:rsid w:val="00024C8A"/>
    <w:rsid w:val="000863E4"/>
    <w:rsid w:val="00096256"/>
    <w:rsid w:val="0009698C"/>
    <w:rsid w:val="000C0B76"/>
    <w:rsid w:val="001B025B"/>
    <w:rsid w:val="001B4C58"/>
    <w:rsid w:val="001D4A57"/>
    <w:rsid w:val="0024091E"/>
    <w:rsid w:val="002708E2"/>
    <w:rsid w:val="002731F2"/>
    <w:rsid w:val="002B1D39"/>
    <w:rsid w:val="003625F9"/>
    <w:rsid w:val="00377CF6"/>
    <w:rsid w:val="003A69EC"/>
    <w:rsid w:val="004A0E7C"/>
    <w:rsid w:val="005104C5"/>
    <w:rsid w:val="0051652C"/>
    <w:rsid w:val="0052718D"/>
    <w:rsid w:val="005B6FFA"/>
    <w:rsid w:val="00614CBB"/>
    <w:rsid w:val="0063700E"/>
    <w:rsid w:val="0065702B"/>
    <w:rsid w:val="00677DD7"/>
    <w:rsid w:val="0068432A"/>
    <w:rsid w:val="006A0C2B"/>
    <w:rsid w:val="00780A5F"/>
    <w:rsid w:val="00886A8E"/>
    <w:rsid w:val="00892180"/>
    <w:rsid w:val="00910FD1"/>
    <w:rsid w:val="0098126B"/>
    <w:rsid w:val="0099026B"/>
    <w:rsid w:val="00A01A9D"/>
    <w:rsid w:val="00A60CDA"/>
    <w:rsid w:val="00B034AF"/>
    <w:rsid w:val="00B24D09"/>
    <w:rsid w:val="00BC2CE6"/>
    <w:rsid w:val="00BF380F"/>
    <w:rsid w:val="00C14DB7"/>
    <w:rsid w:val="00CB0497"/>
    <w:rsid w:val="00D344E0"/>
    <w:rsid w:val="00D9318E"/>
    <w:rsid w:val="00DD2E31"/>
    <w:rsid w:val="00EC0F16"/>
    <w:rsid w:val="00F95DFC"/>
    <w:rsid w:val="00FB79C7"/>
    <w:rsid w:val="00FF1D6D"/>
    <w:rsid w:val="6970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4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omily">
    <w:name w:val="Homily"/>
    <w:uiPriority w:val="99"/>
    <w:rsid w:val="002731F2"/>
    <w:pPr>
      <w:numPr>
        <w:numId w:val="1"/>
      </w:numPr>
    </w:pPr>
  </w:style>
  <w:style w:type="numbering" w:customStyle="1" w:styleId="Style1">
    <w:name w:val="Style1"/>
    <w:rsid w:val="000863E4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5104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0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4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049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24C8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4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omily">
    <w:name w:val="Homily"/>
    <w:uiPriority w:val="99"/>
    <w:rsid w:val="002731F2"/>
    <w:pPr>
      <w:numPr>
        <w:numId w:val="1"/>
      </w:numPr>
    </w:pPr>
  </w:style>
  <w:style w:type="numbering" w:customStyle="1" w:styleId="Style1">
    <w:name w:val="Style1"/>
    <w:rsid w:val="000863E4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5104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0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4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049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24C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7884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651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0330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9134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9595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68470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36538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01491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9134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3131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1365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1529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3210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4271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4430">
          <w:marLeft w:val="864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3685">
          <w:marLeft w:val="864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1721">
          <w:marLeft w:val="864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3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963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0225">
          <w:marLeft w:val="136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8871">
          <w:marLeft w:val="136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62522">
          <w:marLeft w:val="136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4139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3225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2520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24655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11715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0657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5830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85707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4315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8447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9263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4731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1425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1679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mswr.org/vocations/vocations-directory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%20Richardson\Desktop\Grades%205-6\FLA%20Lesson%20Grades%205-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4D7074BFB4DA44A069FBF5A9C8F16C" ma:contentTypeVersion="6" ma:contentTypeDescription="Create a new document." ma:contentTypeScope="" ma:versionID="4212e1f7008484316a0815cf5dc36baa">
  <xsd:schema xmlns:xsd="http://www.w3.org/2001/XMLSchema" xmlns:xs="http://www.w3.org/2001/XMLSchema" xmlns:p="http://schemas.microsoft.com/office/2006/metadata/properties" xmlns:ns2="06e81e7c-b4f3-446f-8690-2ce8067e372e" xmlns:ns3="b09e5f9d-ac35-45a3-956c-a9e2add86395" targetNamespace="http://schemas.microsoft.com/office/2006/metadata/properties" ma:root="true" ma:fieldsID="ee3548dc44f5bd008464ca81a8e0db83" ns2:_="" ns3:_="">
    <xsd:import namespace="06e81e7c-b4f3-446f-8690-2ce8067e372e"/>
    <xsd:import namespace="b09e5f9d-ac35-45a3-956c-a9e2add8639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e81e7c-b4f3-446f-8690-2ce8067e37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e5f9d-ac35-45a3-956c-a9e2add863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07A756-F0AC-45C9-BFC3-09C3F33FCD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E01F49C-568C-4A25-9705-0636C344BA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E1D764-89E9-4E41-A83C-D61DE76C2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e81e7c-b4f3-446f-8690-2ce8067e372e"/>
    <ds:schemaRef ds:uri="b09e5f9d-ac35-45a3-956c-a9e2add863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FLA Lesson Grades 5-6.dotx</Template>
  <TotalTime>5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Hillary Theriault</dc:creator>
  <cp:lastModifiedBy>Sister Lucia Marie</cp:lastModifiedBy>
  <cp:revision>3</cp:revision>
  <dcterms:created xsi:type="dcterms:W3CDTF">2017-10-26T17:49:00Z</dcterms:created>
  <dcterms:modified xsi:type="dcterms:W3CDTF">2017-10-30T17:40:00Z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0x010100344D7074BFB4DA44A069FBF5A9C8F16C</vt:lpwstr>
  </property>
</Properties>
</file>